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D0936F" w14:textId="77777777" w:rsidR="00987CB2" w:rsidRDefault="00987CB2" w:rsidP="003E1345">
      <w:pPr>
        <w:rPr>
          <w:sz w:val="32"/>
          <w:szCs w:val="32"/>
        </w:rPr>
      </w:pPr>
    </w:p>
    <w:p w14:paraId="2FCE58EF" w14:textId="65D18586" w:rsidR="003E1345" w:rsidRPr="000227EE" w:rsidRDefault="000227EE" w:rsidP="003E1345">
      <w:pPr>
        <w:rPr>
          <w:rFonts w:ascii="Times New Roman" w:hAnsi="Times New Roman" w:cs="Times New Roman"/>
          <w:b/>
          <w:bCs/>
          <w:u w:val="single"/>
        </w:rPr>
      </w:pPr>
      <w:r w:rsidRPr="000227EE">
        <w:rPr>
          <w:rFonts w:ascii="Times New Roman" w:hAnsi="Times New Roman" w:cs="Times New Roman"/>
          <w:b/>
          <w:bCs/>
          <w:u w:val="single"/>
        </w:rPr>
        <w:t>Measuring</w:t>
      </w:r>
      <w:r>
        <w:rPr>
          <w:rFonts w:ascii="Times New Roman" w:hAnsi="Times New Roman" w:cs="Times New Roman"/>
          <w:b/>
          <w:bCs/>
          <w:u w:val="single"/>
        </w:rPr>
        <w:t xml:space="preserve"> Committee</w:t>
      </w:r>
      <w:r w:rsidRPr="000227EE">
        <w:rPr>
          <w:rFonts w:ascii="Times New Roman" w:hAnsi="Times New Roman" w:cs="Times New Roman"/>
          <w:b/>
          <w:bCs/>
          <w:u w:val="single"/>
        </w:rPr>
        <w:t>:</w:t>
      </w:r>
    </w:p>
    <w:p w14:paraId="76891C95" w14:textId="6FEC2AC1" w:rsidR="000227EE" w:rsidRDefault="000227EE" w:rsidP="003E13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Mark Burlingame</w:t>
      </w:r>
    </w:p>
    <w:p w14:paraId="40EACC48" w14:textId="23A64E84" w:rsidR="000227EE" w:rsidRDefault="000227EE" w:rsidP="003E13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Mindi Madrid</w:t>
      </w:r>
    </w:p>
    <w:p w14:paraId="3FD804C0" w14:textId="50B542A2" w:rsidR="000227EE" w:rsidRDefault="000227EE" w:rsidP="003E13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John Stevens</w:t>
      </w:r>
    </w:p>
    <w:p w14:paraId="3806D504" w14:textId="77777777" w:rsidR="000227EE" w:rsidRDefault="000227EE" w:rsidP="003E1345">
      <w:pPr>
        <w:rPr>
          <w:rFonts w:ascii="Times New Roman" w:hAnsi="Times New Roman" w:cs="Times New Roman"/>
        </w:rPr>
      </w:pPr>
    </w:p>
    <w:p w14:paraId="60D09CBF" w14:textId="2E3C5887" w:rsidR="000227EE" w:rsidRPr="000227EE" w:rsidRDefault="000227EE" w:rsidP="003E1345">
      <w:pPr>
        <w:rPr>
          <w:rFonts w:ascii="Times New Roman" w:hAnsi="Times New Roman" w:cs="Times New Roman"/>
          <w:b/>
          <w:bCs/>
          <w:u w:val="single"/>
        </w:rPr>
      </w:pPr>
      <w:r w:rsidRPr="000227EE">
        <w:rPr>
          <w:rFonts w:ascii="Times New Roman" w:hAnsi="Times New Roman" w:cs="Times New Roman"/>
          <w:b/>
          <w:bCs/>
          <w:u w:val="single"/>
        </w:rPr>
        <w:t>Building Committee:</w:t>
      </w:r>
    </w:p>
    <w:p w14:paraId="5F8182EC" w14:textId="4CA31258" w:rsidR="000227EE" w:rsidRDefault="000227EE" w:rsidP="003E13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Mark Burlingame</w:t>
      </w:r>
    </w:p>
    <w:p w14:paraId="51020A15" w14:textId="16AF86C3" w:rsidR="000227EE" w:rsidRDefault="000227EE" w:rsidP="003E13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Mindi Madrid</w:t>
      </w:r>
    </w:p>
    <w:p w14:paraId="13F431C3" w14:textId="514430E3" w:rsidR="000227EE" w:rsidRDefault="000227EE" w:rsidP="003E13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John Stevens</w:t>
      </w:r>
    </w:p>
    <w:p w14:paraId="77988191" w14:textId="77777777" w:rsidR="000227EE" w:rsidRDefault="000227EE" w:rsidP="003E1345">
      <w:pPr>
        <w:rPr>
          <w:rFonts w:ascii="Times New Roman" w:hAnsi="Times New Roman" w:cs="Times New Roman"/>
        </w:rPr>
      </w:pPr>
    </w:p>
    <w:p w14:paraId="598539F4" w14:textId="56E28BFD" w:rsidR="000227EE" w:rsidRPr="000227EE" w:rsidRDefault="000227EE" w:rsidP="003E1345">
      <w:pPr>
        <w:rPr>
          <w:rFonts w:ascii="Times New Roman" w:hAnsi="Times New Roman" w:cs="Times New Roman"/>
          <w:b/>
          <w:bCs/>
          <w:u w:val="single"/>
        </w:rPr>
      </w:pPr>
      <w:r w:rsidRPr="000227EE">
        <w:rPr>
          <w:rFonts w:ascii="Times New Roman" w:hAnsi="Times New Roman" w:cs="Times New Roman"/>
          <w:b/>
          <w:bCs/>
          <w:u w:val="single"/>
        </w:rPr>
        <w:t>Complaint Committee:</w:t>
      </w:r>
    </w:p>
    <w:p w14:paraId="3266B8CB" w14:textId="71F5371D" w:rsidR="000227EE" w:rsidRDefault="000227EE" w:rsidP="003E13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Tracy Dawson</w:t>
      </w:r>
    </w:p>
    <w:p w14:paraId="0BF1D624" w14:textId="6D1BFC8C" w:rsidR="000227EE" w:rsidRDefault="000227EE" w:rsidP="003E13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Mindi Madrid</w:t>
      </w:r>
    </w:p>
    <w:p w14:paraId="575B3D41" w14:textId="77777777" w:rsidR="000227EE" w:rsidRDefault="000227EE" w:rsidP="003E1345">
      <w:pPr>
        <w:rPr>
          <w:rFonts w:ascii="Times New Roman" w:hAnsi="Times New Roman" w:cs="Times New Roman"/>
        </w:rPr>
      </w:pPr>
    </w:p>
    <w:p w14:paraId="43B384F1" w14:textId="10671F80" w:rsidR="000227EE" w:rsidRPr="000227EE" w:rsidRDefault="000227EE" w:rsidP="003E1345">
      <w:pPr>
        <w:rPr>
          <w:rFonts w:ascii="Times New Roman" w:hAnsi="Times New Roman" w:cs="Times New Roman"/>
          <w:b/>
          <w:bCs/>
          <w:u w:val="single"/>
        </w:rPr>
      </w:pPr>
      <w:r w:rsidRPr="000227EE">
        <w:rPr>
          <w:rFonts w:ascii="Times New Roman" w:hAnsi="Times New Roman" w:cs="Times New Roman"/>
          <w:b/>
          <w:bCs/>
          <w:u w:val="single"/>
        </w:rPr>
        <w:t>Rec Committee:</w:t>
      </w:r>
    </w:p>
    <w:p w14:paraId="534410CC" w14:textId="197F7019" w:rsidR="000227EE" w:rsidRDefault="000227EE" w:rsidP="003E13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Tracy Dawson</w:t>
      </w:r>
    </w:p>
    <w:p w14:paraId="0F13B39A" w14:textId="25661391" w:rsidR="000227EE" w:rsidRDefault="000227EE" w:rsidP="003E13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Melissa Dahlstrom</w:t>
      </w:r>
    </w:p>
    <w:p w14:paraId="385A7437" w14:textId="34232E02" w:rsidR="000227EE" w:rsidRDefault="000227EE" w:rsidP="003E13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BJ MacMillan</w:t>
      </w:r>
    </w:p>
    <w:p w14:paraId="2BA3A048" w14:textId="77777777" w:rsidR="000227EE" w:rsidRDefault="000227EE" w:rsidP="003E1345">
      <w:pPr>
        <w:rPr>
          <w:rFonts w:ascii="Times New Roman" w:hAnsi="Times New Roman" w:cs="Times New Roman"/>
        </w:rPr>
      </w:pPr>
    </w:p>
    <w:p w14:paraId="606F5A8A" w14:textId="49F8184A" w:rsidR="000227EE" w:rsidRPr="000227EE" w:rsidRDefault="000227EE" w:rsidP="003E1345">
      <w:pPr>
        <w:rPr>
          <w:rFonts w:ascii="Times New Roman" w:hAnsi="Times New Roman" w:cs="Times New Roman"/>
          <w:b/>
          <w:bCs/>
          <w:u w:val="single"/>
        </w:rPr>
      </w:pPr>
      <w:r w:rsidRPr="000227EE">
        <w:rPr>
          <w:rFonts w:ascii="Times New Roman" w:hAnsi="Times New Roman" w:cs="Times New Roman"/>
          <w:b/>
          <w:bCs/>
          <w:u w:val="single"/>
        </w:rPr>
        <w:t>Roads Committee:</w:t>
      </w:r>
    </w:p>
    <w:p w14:paraId="28AF73D8" w14:textId="1D3ACD62" w:rsidR="000227EE" w:rsidRDefault="000227EE" w:rsidP="003E13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Kory Sisk</w:t>
      </w:r>
    </w:p>
    <w:p w14:paraId="58940AC2" w14:textId="70D96794" w:rsidR="000227EE" w:rsidRDefault="000227EE" w:rsidP="003E13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John Stevens</w:t>
      </w:r>
    </w:p>
    <w:p w14:paraId="21AD6EED" w14:textId="77777777" w:rsidR="000227EE" w:rsidRDefault="000227EE" w:rsidP="003E1345">
      <w:pPr>
        <w:rPr>
          <w:rFonts w:ascii="Times New Roman" w:hAnsi="Times New Roman" w:cs="Times New Roman"/>
        </w:rPr>
      </w:pPr>
    </w:p>
    <w:p w14:paraId="121D48BB" w14:textId="7091C078" w:rsidR="000227EE" w:rsidRPr="000227EE" w:rsidRDefault="000227EE" w:rsidP="003E1345">
      <w:pPr>
        <w:rPr>
          <w:rFonts w:ascii="Times New Roman" w:hAnsi="Times New Roman" w:cs="Times New Roman"/>
          <w:b/>
          <w:bCs/>
          <w:u w:val="single"/>
        </w:rPr>
      </w:pPr>
      <w:r w:rsidRPr="000227EE">
        <w:rPr>
          <w:rFonts w:ascii="Times New Roman" w:hAnsi="Times New Roman" w:cs="Times New Roman"/>
          <w:b/>
          <w:bCs/>
          <w:u w:val="single"/>
        </w:rPr>
        <w:t>Tree Committee:</w:t>
      </w:r>
    </w:p>
    <w:p w14:paraId="47F8DFA8" w14:textId="299D03B5" w:rsidR="000227EE" w:rsidRDefault="000227EE" w:rsidP="003E13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BJ MacMillan</w:t>
      </w:r>
    </w:p>
    <w:p w14:paraId="73178D73" w14:textId="57F434A6" w:rsidR="000227EE" w:rsidRDefault="000227EE" w:rsidP="003E13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Kory Sisk</w:t>
      </w:r>
    </w:p>
    <w:p w14:paraId="3821B07E" w14:textId="77777777" w:rsidR="000227EE" w:rsidRDefault="000227EE" w:rsidP="003E1345">
      <w:pPr>
        <w:rPr>
          <w:rFonts w:ascii="Times New Roman" w:hAnsi="Times New Roman" w:cs="Times New Roman"/>
        </w:rPr>
      </w:pPr>
    </w:p>
    <w:p w14:paraId="6A0D5785" w14:textId="11DCE3D7" w:rsidR="000227EE" w:rsidRPr="000227EE" w:rsidRDefault="000227EE" w:rsidP="003E1345">
      <w:pPr>
        <w:rPr>
          <w:rFonts w:ascii="Times New Roman" w:hAnsi="Times New Roman" w:cs="Times New Roman"/>
          <w:b/>
          <w:bCs/>
          <w:u w:val="single"/>
        </w:rPr>
      </w:pPr>
      <w:r w:rsidRPr="000227EE">
        <w:rPr>
          <w:rFonts w:ascii="Times New Roman" w:hAnsi="Times New Roman" w:cs="Times New Roman"/>
          <w:b/>
          <w:bCs/>
          <w:u w:val="single"/>
        </w:rPr>
        <w:t>Water Committee:</w:t>
      </w:r>
    </w:p>
    <w:p w14:paraId="1D7B32DF" w14:textId="511E21C3" w:rsidR="000227EE" w:rsidRDefault="000227EE" w:rsidP="003E13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John Stevens</w:t>
      </w:r>
    </w:p>
    <w:p w14:paraId="74B2C147" w14:textId="77777777" w:rsidR="000227EE" w:rsidRDefault="000227EE" w:rsidP="003E1345">
      <w:pPr>
        <w:rPr>
          <w:rFonts w:ascii="Times New Roman" w:hAnsi="Times New Roman" w:cs="Times New Roman"/>
        </w:rPr>
      </w:pPr>
    </w:p>
    <w:p w14:paraId="0A22C739" w14:textId="1E4924A8" w:rsidR="000227EE" w:rsidRPr="000227EE" w:rsidRDefault="000227EE" w:rsidP="003E1345">
      <w:pPr>
        <w:rPr>
          <w:rFonts w:ascii="Times New Roman" w:hAnsi="Times New Roman" w:cs="Times New Roman"/>
          <w:b/>
          <w:bCs/>
          <w:u w:val="single"/>
        </w:rPr>
      </w:pPr>
      <w:r w:rsidRPr="000227EE">
        <w:rPr>
          <w:rFonts w:ascii="Times New Roman" w:hAnsi="Times New Roman" w:cs="Times New Roman"/>
          <w:b/>
          <w:bCs/>
          <w:u w:val="single"/>
        </w:rPr>
        <w:t>Lot Clean Up Committee:</w:t>
      </w:r>
    </w:p>
    <w:p w14:paraId="3A774D26" w14:textId="36A36CA3" w:rsidR="000227EE" w:rsidRDefault="000227EE" w:rsidP="003E13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Brian Kastner</w:t>
      </w:r>
    </w:p>
    <w:p w14:paraId="213DE11D" w14:textId="6233B7F4" w:rsidR="000227EE" w:rsidRDefault="000227EE" w:rsidP="003E13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Sheldon Swope</w:t>
      </w:r>
    </w:p>
    <w:p w14:paraId="2889578C" w14:textId="4EE21EC8" w:rsidR="000227EE" w:rsidRDefault="000227EE" w:rsidP="003E13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Mindi Madrid</w:t>
      </w:r>
    </w:p>
    <w:p w14:paraId="466274E9" w14:textId="6C5D91C7" w:rsidR="000227EE" w:rsidRPr="000227EE" w:rsidRDefault="000227EE" w:rsidP="003E1345">
      <w:pPr>
        <w:rPr>
          <w:rFonts w:ascii="Times New Roman" w:hAnsi="Times New Roman" w:cs="Times New Roman"/>
        </w:rPr>
      </w:pPr>
    </w:p>
    <w:p w14:paraId="43B4C5A4" w14:textId="77777777" w:rsidR="00987CB2" w:rsidRPr="00987CB2" w:rsidRDefault="00987CB2" w:rsidP="00987CB2">
      <w:pPr>
        <w:rPr>
          <w:sz w:val="32"/>
          <w:szCs w:val="32"/>
        </w:rPr>
      </w:pPr>
    </w:p>
    <w:sectPr w:rsidR="00987CB2" w:rsidRPr="00987CB2" w:rsidSect="000227EE">
      <w:headerReference w:type="default" r:id="rId6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E5376F" w14:textId="77777777" w:rsidR="00FC2DEE" w:rsidRDefault="00FC2DEE" w:rsidP="00A50FEF">
      <w:pPr>
        <w:spacing w:after="0" w:line="240" w:lineRule="auto"/>
      </w:pPr>
      <w:r>
        <w:separator/>
      </w:r>
    </w:p>
  </w:endnote>
  <w:endnote w:type="continuationSeparator" w:id="0">
    <w:p w14:paraId="6B2C2A4B" w14:textId="77777777" w:rsidR="00FC2DEE" w:rsidRDefault="00FC2DEE" w:rsidP="00A50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29CF4D" w14:textId="77777777" w:rsidR="00FC2DEE" w:rsidRDefault="00FC2DEE" w:rsidP="00A50FEF">
      <w:pPr>
        <w:spacing w:after="0" w:line="240" w:lineRule="auto"/>
      </w:pPr>
      <w:r>
        <w:separator/>
      </w:r>
    </w:p>
  </w:footnote>
  <w:footnote w:type="continuationSeparator" w:id="0">
    <w:p w14:paraId="41B0A098" w14:textId="77777777" w:rsidR="00FC2DEE" w:rsidRDefault="00FC2DEE" w:rsidP="00A50F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5E6FA5" w14:textId="77777777" w:rsidR="00A50FEF" w:rsidRPr="00C44374" w:rsidRDefault="00A50FEF" w:rsidP="00A50FEF">
    <w:pPr>
      <w:pStyle w:val="Header"/>
      <w:jc w:val="center"/>
      <w:rPr>
        <w:b/>
        <w:bCs/>
        <w:color w:val="124F1A" w:themeColor="accent3" w:themeShade="BF"/>
        <w:sz w:val="28"/>
        <w:szCs w:val="28"/>
      </w:rPr>
    </w:pPr>
    <w:r w:rsidRPr="00C44374">
      <w:rPr>
        <w:b/>
        <w:bCs/>
        <w:noProof/>
        <w:color w:val="196B24" w:themeColor="accent3"/>
        <w:sz w:val="28"/>
        <w:szCs w:val="28"/>
      </w:rPr>
      <w:drawing>
        <wp:anchor distT="0" distB="0" distL="114300" distR="114300" simplePos="0" relativeHeight="251659264" behindDoc="1" locked="0" layoutInCell="1" allowOverlap="1" wp14:anchorId="05A7CD6A" wp14:editId="0978FB03">
          <wp:simplePos x="0" y="0"/>
          <wp:positionH relativeFrom="column">
            <wp:posOffset>715186</wp:posOffset>
          </wp:positionH>
          <wp:positionV relativeFrom="paragraph">
            <wp:posOffset>-245745</wp:posOffset>
          </wp:positionV>
          <wp:extent cx="4497070" cy="1023620"/>
          <wp:effectExtent l="12700" t="12700" r="11430" b="17780"/>
          <wp:wrapThrough wrapText="bothSides">
            <wp:wrapPolygon edited="0">
              <wp:start x="-61" y="-268"/>
              <wp:lineTo x="-61" y="21707"/>
              <wp:lineTo x="21594" y="21707"/>
              <wp:lineTo x="21594" y="-268"/>
              <wp:lineTo x="-61" y="-268"/>
            </wp:wrapPolygon>
          </wp:wrapThrough>
          <wp:docPr id="1899427091" name="Picture 4" descr="camping logo simple line art design (2606787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amping logo simple line art design (2606787)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444" b="34722"/>
                  <a:stretch>
                    <a:fillRect/>
                  </a:stretch>
                </pic:blipFill>
                <pic:spPr bwMode="auto">
                  <a:xfrm>
                    <a:off x="0" y="0"/>
                    <a:ext cx="4497070" cy="1023620"/>
                  </a:xfrm>
                  <a:prstGeom prst="rect">
                    <a:avLst/>
                  </a:prstGeom>
                  <a:noFill/>
                  <a:ln>
                    <a:solidFill>
                      <a:schemeClr val="bg1"/>
                    </a:solidFill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4374">
      <w:rPr>
        <w:b/>
        <w:bCs/>
        <w:color w:val="124F1A" w:themeColor="accent3" w:themeShade="BF"/>
        <w:sz w:val="28"/>
        <w:szCs w:val="28"/>
      </w:rPr>
      <w:t>Wynoochee Wildwood Park</w:t>
    </w:r>
  </w:p>
  <w:p w14:paraId="3161E332" w14:textId="1F3144C3" w:rsidR="00A50FEF" w:rsidRDefault="003E1345" w:rsidP="003E1345">
    <w:pPr>
      <w:pStyle w:val="Header"/>
      <w:jc w:val="center"/>
      <w:rPr>
        <w:b/>
        <w:bCs/>
        <w:color w:val="124F1A" w:themeColor="accent3" w:themeShade="BF"/>
      </w:rPr>
    </w:pPr>
    <w:r>
      <w:rPr>
        <w:b/>
        <w:bCs/>
        <w:color w:val="124F1A" w:themeColor="accent3" w:themeShade="BF"/>
      </w:rPr>
      <w:t>Committee List:</w:t>
    </w:r>
  </w:p>
  <w:p w14:paraId="502BFC53" w14:textId="77777777" w:rsidR="003E1345" w:rsidRDefault="003E1345" w:rsidP="003E1345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345"/>
    <w:rsid w:val="000227EE"/>
    <w:rsid w:val="00094441"/>
    <w:rsid w:val="000A2721"/>
    <w:rsid w:val="00115A3A"/>
    <w:rsid w:val="001E6B80"/>
    <w:rsid w:val="003E1345"/>
    <w:rsid w:val="003F5549"/>
    <w:rsid w:val="0041700E"/>
    <w:rsid w:val="00421054"/>
    <w:rsid w:val="00423584"/>
    <w:rsid w:val="004A3A27"/>
    <w:rsid w:val="005A1152"/>
    <w:rsid w:val="00692214"/>
    <w:rsid w:val="006D417F"/>
    <w:rsid w:val="007E25EA"/>
    <w:rsid w:val="008B2E70"/>
    <w:rsid w:val="008F311E"/>
    <w:rsid w:val="00987CB2"/>
    <w:rsid w:val="00A50FEF"/>
    <w:rsid w:val="00BA1FE9"/>
    <w:rsid w:val="00BC7CC5"/>
    <w:rsid w:val="00BE6027"/>
    <w:rsid w:val="00C41DB8"/>
    <w:rsid w:val="00C44374"/>
    <w:rsid w:val="00CF595C"/>
    <w:rsid w:val="00D44986"/>
    <w:rsid w:val="00EC7E17"/>
    <w:rsid w:val="00F07B8F"/>
    <w:rsid w:val="00F43CEB"/>
    <w:rsid w:val="00FC2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EC8683"/>
  <w15:chartTrackingRefBased/>
  <w15:docId w15:val="{687A06BA-4F80-EF47-A708-807EC63FD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0F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0F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0F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0F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0F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0F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0F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0F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0F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0F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0F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0F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0F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0F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0F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0F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0F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0F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0F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0F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0F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0F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0F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0F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0F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0F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F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F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0FE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50F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0FEF"/>
  </w:style>
  <w:style w:type="paragraph" w:styleId="Footer">
    <w:name w:val="footer"/>
    <w:basedOn w:val="Normal"/>
    <w:link w:val="FooterChar"/>
    <w:uiPriority w:val="99"/>
    <w:unhideWhenUsed/>
    <w:rsid w:val="00A50F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0F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tracydawson/Library/Group%20Containers/UBF8T346G9.Office/User%20Content.localized/Templates.localized/Wynoochee%20Wildwood%20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Wynoochee Wildwood Letterhead Template.dotx</Template>
  <TotalTime>8</TotalTime>
  <Pages>1</Pages>
  <Words>70</Words>
  <Characters>345</Characters>
  <Application>Microsoft Office Word</Application>
  <DocSecurity>0</DocSecurity>
  <Lines>8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Tracy Dawson</cp:lastModifiedBy>
  <cp:revision>2</cp:revision>
  <cp:lastPrinted>2026-05-01T23:23:00Z</cp:lastPrinted>
  <dcterms:created xsi:type="dcterms:W3CDTF">2026-10-05T17:29:00Z</dcterms:created>
  <dcterms:modified xsi:type="dcterms:W3CDTF">2026-10-05T17:29:00Z</dcterms:modified>
</cp:coreProperties>
</file>